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3801FF" w:rsidRPr="00431007" w14:paraId="2F98F3D3" w14:textId="77777777" w:rsidTr="00EE7087">
        <w:tc>
          <w:tcPr>
            <w:tcW w:w="2500" w:type="pct"/>
            <w:vAlign w:val="center"/>
          </w:tcPr>
          <w:p w14:paraId="3FDBC515" w14:textId="77777777" w:rsidR="003801FF" w:rsidRPr="00431007" w:rsidRDefault="003801FF" w:rsidP="00EE7087">
            <w:pPr>
              <w:pStyle w:val="ad"/>
              <w:jc w:val="left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t>Kasım</w:t>
            </w:r>
          </w:p>
        </w:tc>
        <w:tc>
          <w:tcPr>
            <w:tcW w:w="2500" w:type="pct"/>
            <w:vAlign w:val="center"/>
          </w:tcPr>
          <w:p w14:paraId="6D2495EF" w14:textId="1229F4B5" w:rsidR="003801FF" w:rsidRPr="00431007" w:rsidRDefault="003801FF" w:rsidP="00EE7087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431007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431007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19CEC530" w14:textId="77777777" w:rsidR="003801FF" w:rsidRPr="00431007" w:rsidRDefault="003801FF" w:rsidP="003801FF">
      <w:pPr>
        <w:pStyle w:val="Months"/>
        <w:jc w:val="center"/>
        <w:rPr>
          <w:rFonts w:ascii="Arial Narrow" w:hAnsi="Arial Narrow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3801FF" w:rsidRPr="00431007" w14:paraId="2B05BB4E" w14:textId="77777777" w:rsidTr="00EE708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2C6F8C9E" w14:textId="77777777" w:rsidR="003801FF" w:rsidRPr="00431007" w:rsidRDefault="003801FF" w:rsidP="00EE7087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t>PT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4E725C7E" w14:textId="77777777" w:rsidR="003801FF" w:rsidRPr="00431007" w:rsidRDefault="003801FF" w:rsidP="00EE7087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4533879" w14:textId="77777777" w:rsidR="003801FF" w:rsidRPr="00431007" w:rsidRDefault="003801FF" w:rsidP="00EE7087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t>ÇA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AA469C" w14:textId="77777777" w:rsidR="003801FF" w:rsidRPr="00431007" w:rsidRDefault="003801FF" w:rsidP="00EE7087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t>PE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A63A18B" w14:textId="77777777" w:rsidR="003801FF" w:rsidRPr="00431007" w:rsidRDefault="003801FF" w:rsidP="00EE7087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t>CU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1B39274B" w14:textId="77777777" w:rsidR="003801FF" w:rsidRPr="00431007" w:rsidRDefault="003801FF" w:rsidP="00EE7087">
            <w:pPr>
              <w:pStyle w:val="Days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CT</w:t>
            </w:r>
          </w:p>
        </w:tc>
        <w:tc>
          <w:tcPr>
            <w:tcW w:w="705" w:type="pct"/>
            <w:shd w:val="clear" w:color="auto" w:fill="D9D9D9" w:themeFill="background1" w:themeFillShade="D9"/>
            <w:vAlign w:val="center"/>
          </w:tcPr>
          <w:p w14:paraId="7AA51AE5" w14:textId="77777777" w:rsidR="003801FF" w:rsidRPr="00431007" w:rsidRDefault="003801FF" w:rsidP="00EE7087">
            <w:pPr>
              <w:pStyle w:val="Days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PZ</w:t>
            </w:r>
          </w:p>
        </w:tc>
      </w:tr>
      <w:tr w:rsidR="003801FF" w:rsidRPr="00431007" w14:paraId="3B5304B6" w14:textId="77777777" w:rsidTr="00EE7087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5EF5969" w14:textId="041EE76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A45BBDB" w14:textId="28635442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448892" w14:textId="2B40A034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37EB81" w14:textId="635FD249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52A2FB" w14:textId="206A8324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436DB8" w14:textId="374E66B9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D51352" w14:textId="298C4E5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A31E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A31E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A31E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3801FF" w:rsidRPr="00431007" w14:paraId="0B56E777" w14:textId="77777777" w:rsidTr="00EE7087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AE87E60" w14:textId="2EBAC155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4514EC" w14:textId="4F69306E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4078E1" w14:textId="21DF967E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6A0CBB" w14:textId="3AAA87E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77363A" w14:textId="3784086C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362C" w14:textId="4C2DFB74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4F30D6D" w14:textId="7A8F62E3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3801FF" w:rsidRPr="00431007" w14:paraId="0609C77E" w14:textId="77777777" w:rsidTr="00EE7087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FFA840B" w14:textId="263A407A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8A85C3B" w14:textId="58D7F729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E73327" w14:textId="415E340F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A23257" w14:textId="5A767C9A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71FEE8" w14:textId="5457BEE5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4CF92D" w14:textId="3C5E215B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2000697" w14:textId="66053804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3801FF" w:rsidRPr="00431007" w14:paraId="479A5520" w14:textId="77777777" w:rsidTr="00EE7087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36F155" w14:textId="2F466DD4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6D52B70" w14:textId="09901EC0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F02E33" w14:textId="6DD12A10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90B15" w14:textId="34057333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9AF315" w14:textId="28690D92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6C26EC" w14:textId="186E4814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1E11B7" w14:textId="19BEF1E4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3801FF" w:rsidRPr="00431007" w14:paraId="72BEBA78" w14:textId="77777777" w:rsidTr="00EE7087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6C07695" w14:textId="27AD0B25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091F052" w14:textId="78D6DCE1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4A7D" w14:textId="3A56407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F68F1" w14:textId="1978EA0C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C99C9F" w14:textId="738732C3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8A6D02" w14:textId="5D9EC8B5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484B920" w14:textId="13978371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3801FF" w:rsidRPr="00431007" w14:paraId="54E705BF" w14:textId="77777777" w:rsidTr="00EE7087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A047021" w14:textId="4A2EBC59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74E5012" w14:textId="08812BD6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629137" w14:textId="7777777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69BA2E" w14:textId="7777777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185053" w14:textId="7777777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CE6349" w14:textId="7777777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8C3A6EA" w14:textId="7777777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3801FF" w:rsidRPr="00431007" w14:paraId="7FDF43D4" w14:textId="77777777" w:rsidTr="00EE7087">
        <w:tc>
          <w:tcPr>
            <w:tcW w:w="2500" w:type="pct"/>
            <w:vAlign w:val="center"/>
          </w:tcPr>
          <w:p w14:paraId="3DD45235" w14:textId="77777777" w:rsidR="003801FF" w:rsidRPr="00431007" w:rsidRDefault="003801FF" w:rsidP="00EE7087">
            <w:pPr>
              <w:pStyle w:val="ad"/>
              <w:jc w:val="left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t>Aralık</w:t>
            </w:r>
          </w:p>
        </w:tc>
        <w:tc>
          <w:tcPr>
            <w:tcW w:w="2500" w:type="pct"/>
            <w:vAlign w:val="center"/>
          </w:tcPr>
          <w:p w14:paraId="156286EF" w14:textId="2F83C4E6" w:rsidR="003801FF" w:rsidRPr="00431007" w:rsidRDefault="003801FF" w:rsidP="00EE7087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431007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431007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33A2762" w14:textId="77777777" w:rsidR="003801FF" w:rsidRPr="00431007" w:rsidRDefault="003801FF" w:rsidP="003801FF">
      <w:pPr>
        <w:pStyle w:val="Months"/>
        <w:jc w:val="center"/>
        <w:rPr>
          <w:rFonts w:ascii="Arial Narrow" w:hAnsi="Arial Narrow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3801FF" w:rsidRPr="00431007" w14:paraId="72EF8EFB" w14:textId="77777777" w:rsidTr="00EE708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905AEBF" w14:textId="77777777" w:rsidR="003801FF" w:rsidRPr="00431007" w:rsidRDefault="003801FF" w:rsidP="00EE7087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t>PT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4A0DAE8D" w14:textId="77777777" w:rsidR="003801FF" w:rsidRPr="00431007" w:rsidRDefault="003801FF" w:rsidP="00EE7087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9EE36E9" w14:textId="77777777" w:rsidR="003801FF" w:rsidRPr="00431007" w:rsidRDefault="003801FF" w:rsidP="00EE7087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t>ÇA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BD3A66" w14:textId="77777777" w:rsidR="003801FF" w:rsidRPr="00431007" w:rsidRDefault="003801FF" w:rsidP="00EE7087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t>PE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07625EA" w14:textId="77777777" w:rsidR="003801FF" w:rsidRPr="00431007" w:rsidRDefault="003801FF" w:rsidP="00EE7087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t>CU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4F9920BA" w14:textId="77777777" w:rsidR="003801FF" w:rsidRPr="00431007" w:rsidRDefault="003801FF" w:rsidP="00EE7087">
            <w:pPr>
              <w:pStyle w:val="Days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CT</w:t>
            </w:r>
          </w:p>
        </w:tc>
        <w:tc>
          <w:tcPr>
            <w:tcW w:w="705" w:type="pct"/>
            <w:shd w:val="clear" w:color="auto" w:fill="D9D9D9" w:themeFill="background1" w:themeFillShade="D9"/>
            <w:vAlign w:val="center"/>
          </w:tcPr>
          <w:p w14:paraId="40896B8B" w14:textId="77777777" w:rsidR="003801FF" w:rsidRPr="00431007" w:rsidRDefault="003801FF" w:rsidP="00EE7087">
            <w:pPr>
              <w:pStyle w:val="Days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PZ</w:t>
            </w:r>
          </w:p>
        </w:tc>
      </w:tr>
      <w:tr w:rsidR="003801FF" w:rsidRPr="00431007" w14:paraId="433B39F8" w14:textId="77777777" w:rsidTr="00EE7087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4D2B11" w14:textId="68AEBBCE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A7A1CFF" w14:textId="25B5167B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A31E9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A31E9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A31E9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B712D2" w14:textId="6167BDD8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59ADE6" w14:textId="79EBD675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711F74" w14:textId="5D4CE05A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D0893F" w14:textId="0C3CB948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F2E0324" w14:textId="349D8238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3801FF" w:rsidRPr="00431007" w14:paraId="7E5FEDED" w14:textId="77777777" w:rsidTr="00EE7087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22BBA48" w14:textId="2FE3B1E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96382A" w14:textId="475D30FB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5A590" w14:textId="1C6E7C76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DD33FD" w14:textId="61766691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07755" w14:textId="26927E16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8ECC9F" w14:textId="44CA3C20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B4CDA4F" w14:textId="21F88C7A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3801FF" w:rsidRPr="00431007" w14:paraId="04C38BB7" w14:textId="77777777" w:rsidTr="00EE7087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1378639" w14:textId="307AE466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A250C8E" w14:textId="08B1BBF4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5F60E1" w14:textId="5B1FDDC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14618B" w14:textId="451CA174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EE81D" w14:textId="7780C444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B7979" w14:textId="03A3F461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280081A" w14:textId="7077CDCC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3801FF" w:rsidRPr="00431007" w14:paraId="4B6CBA0B" w14:textId="77777777" w:rsidTr="00EE7087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D39CC9" w14:textId="24EDAEA4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D32A96C" w14:textId="4E78C2BE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9A59B1" w14:textId="1EFC59B9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6FC3C0" w14:textId="068C1083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57E89" w14:textId="3C6BC369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C402D1" w14:textId="2FAA6CB2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4ACFCD8" w14:textId="247B339F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3801FF" w:rsidRPr="00431007" w14:paraId="69D4E7E1" w14:textId="77777777" w:rsidTr="00EE7087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52A0E17" w14:textId="0B5F1FFD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96B56E1" w14:textId="304270C6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F0DD5E" w14:textId="1D67970B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691AA5" w14:textId="66653543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2FE7F5" w14:textId="24488529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E28ECC" w14:textId="3B5A97A3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D8D1E6C" w14:textId="5822F3D4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3801FF" w:rsidRPr="00431007" w14:paraId="6004B4E0" w14:textId="77777777" w:rsidTr="00EE7087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D089FE" w14:textId="424B28D5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64A944B" w14:textId="3CD4D38F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2D62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27AB81" w14:textId="7777777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EB5EC9" w14:textId="7777777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A026A6" w14:textId="7777777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F7A238" w14:textId="7777777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B17181C" w14:textId="77777777" w:rsidR="003801FF" w:rsidRPr="00431007" w:rsidRDefault="003801FF" w:rsidP="00EE7087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F12D62" w:rsidRPr="00431007" w14:paraId="0B99AEB3" w14:textId="77777777" w:rsidTr="0031126B">
        <w:tc>
          <w:tcPr>
            <w:tcW w:w="2500" w:type="pct"/>
            <w:vAlign w:val="center"/>
          </w:tcPr>
          <w:p w14:paraId="0B589191" w14:textId="77777777" w:rsidR="00F12D62" w:rsidRPr="00431007" w:rsidRDefault="00F12D62" w:rsidP="0031126B">
            <w:pPr>
              <w:pStyle w:val="ad"/>
              <w:jc w:val="left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bookmarkStart w:id="0" w:name="_Hlk199618452"/>
            <w:r w:rsidRPr="00431007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t>Ocak</w:t>
            </w:r>
          </w:p>
        </w:tc>
        <w:tc>
          <w:tcPr>
            <w:tcW w:w="2500" w:type="pct"/>
            <w:vAlign w:val="center"/>
          </w:tcPr>
          <w:p w14:paraId="5FD50E7D" w14:textId="77777777" w:rsidR="00F12D62" w:rsidRPr="00431007" w:rsidRDefault="00F12D62" w:rsidP="0031126B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431007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431007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1CFC1FA" w14:textId="77777777" w:rsidR="00F12D62" w:rsidRPr="00431007" w:rsidRDefault="00F12D62" w:rsidP="00F12D62">
      <w:pPr>
        <w:pStyle w:val="Months"/>
        <w:jc w:val="center"/>
        <w:rPr>
          <w:rFonts w:ascii="Arial Narrow" w:hAnsi="Arial Narrow"/>
          <w:noProof/>
          <w:color w:val="auto"/>
          <w:sz w:val="2"/>
          <w:szCs w:val="2"/>
        </w:rPr>
      </w:pPr>
      <w:bookmarkStart w:id="1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9"/>
        <w:gridCol w:w="1499"/>
        <w:gridCol w:w="1499"/>
        <w:gridCol w:w="1499"/>
        <w:gridCol w:w="1499"/>
        <w:gridCol w:w="1461"/>
      </w:tblGrid>
      <w:tr w:rsidR="00F12D62" w:rsidRPr="00431007" w14:paraId="1313B0CC" w14:textId="77777777" w:rsidTr="0031126B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A514918" w14:textId="77777777" w:rsidR="00F12D62" w:rsidRPr="00431007" w:rsidRDefault="00F12D62" w:rsidP="0031126B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t>PT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B6DFD2D" w14:textId="77777777" w:rsidR="00F12D62" w:rsidRPr="00431007" w:rsidRDefault="00F12D62" w:rsidP="0031126B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59690EC" w14:textId="77777777" w:rsidR="00F12D62" w:rsidRPr="00431007" w:rsidRDefault="00F12D62" w:rsidP="0031126B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t>ÇA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C4284F4" w14:textId="77777777" w:rsidR="00F12D62" w:rsidRPr="00431007" w:rsidRDefault="00F12D62" w:rsidP="0031126B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t>PE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EF3489A" w14:textId="77777777" w:rsidR="00F12D62" w:rsidRPr="00431007" w:rsidRDefault="00F12D62" w:rsidP="0031126B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t>CU</w:t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16350C1F" w14:textId="77777777" w:rsidR="00F12D62" w:rsidRPr="00431007" w:rsidRDefault="00F12D62" w:rsidP="0031126B">
            <w:pPr>
              <w:pStyle w:val="Days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CT</w:t>
            </w:r>
          </w:p>
        </w:tc>
        <w:tc>
          <w:tcPr>
            <w:tcW w:w="701" w:type="pct"/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0C1EC261" w14:textId="77777777" w:rsidR="00F12D62" w:rsidRPr="00431007" w:rsidRDefault="00F12D62" w:rsidP="0031126B">
            <w:pPr>
              <w:pStyle w:val="Days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PZ</w:t>
            </w:r>
          </w:p>
        </w:tc>
      </w:tr>
      <w:tr w:rsidR="00F12D62" w:rsidRPr="00431007" w14:paraId="38A21B31" w14:textId="77777777" w:rsidTr="0031126B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572465E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027032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97054E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B364B0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2AAE99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431007">
              <w:rPr>
                <w:rFonts w:ascii="Arial Narrow" w:hAnsi="Arial Narrow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78E465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0DDED51B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431007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F12D62" w:rsidRPr="00431007" w14:paraId="6EF2A014" w14:textId="77777777" w:rsidTr="0031126B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DF9EAFC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8AAA0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76973D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94D434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9DAEF4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4D74DF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C896B9F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F12D62" w:rsidRPr="00431007" w14:paraId="36460C11" w14:textId="77777777" w:rsidTr="0031126B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CF42011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7F0F4E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7B0929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1B6467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E79C95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EDFD1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D8D06AD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F12D62" w:rsidRPr="00431007" w14:paraId="2C32883D" w14:textId="77777777" w:rsidTr="0031126B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849AD43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88A8F2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C6424C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EA5D84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1246D4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33FD7F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590B9BE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F12D62" w:rsidRPr="00431007" w14:paraId="551A2B67" w14:textId="77777777" w:rsidTr="0031126B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9A15A50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1273D9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F31BEF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8359F8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1F5722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5E9D9A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CD0E626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43100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F12D62" w:rsidRPr="00431007" w14:paraId="6C75DB5A" w14:textId="77777777" w:rsidTr="0031126B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7FFE1F6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8C8883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431007">
              <w:rPr>
                <w:rFonts w:ascii="Arial Narrow" w:hAnsi="Arial Narrow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5DE3E1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FC03DB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2CCF96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247DF6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00149B8" w14:textId="77777777" w:rsidR="00F12D62" w:rsidRPr="00431007" w:rsidRDefault="00F12D62" w:rsidP="0031126B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  <w:bookmarkEnd w:id="0"/>
      <w:bookmarkEnd w:id="1"/>
    </w:tbl>
    <w:p w14:paraId="50D5D5A5" w14:textId="77777777" w:rsidR="00ED5F48" w:rsidRPr="00431007" w:rsidRDefault="00ED5F48" w:rsidP="00C800AA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431007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EC24C" w14:textId="77777777" w:rsidR="009A5DBD" w:rsidRDefault="009A5DBD">
      <w:pPr>
        <w:spacing w:after="0"/>
      </w:pPr>
      <w:r>
        <w:separator/>
      </w:r>
    </w:p>
  </w:endnote>
  <w:endnote w:type="continuationSeparator" w:id="0">
    <w:p w14:paraId="6611B72D" w14:textId="77777777" w:rsidR="009A5DBD" w:rsidRDefault="009A5D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D3409" w14:textId="77777777" w:rsidR="009A5DBD" w:rsidRDefault="009A5DBD">
      <w:pPr>
        <w:spacing w:after="0"/>
      </w:pPr>
      <w:r>
        <w:separator/>
      </w:r>
    </w:p>
  </w:footnote>
  <w:footnote w:type="continuationSeparator" w:id="0">
    <w:p w14:paraId="072AFF9B" w14:textId="77777777" w:rsidR="009A5DBD" w:rsidRDefault="009A5DB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C5EFD"/>
    <w:rsid w:val="00122455"/>
    <w:rsid w:val="001274F3"/>
    <w:rsid w:val="00151CCE"/>
    <w:rsid w:val="001A2D9F"/>
    <w:rsid w:val="001B01F9"/>
    <w:rsid w:val="001B7D92"/>
    <w:rsid w:val="001C41F9"/>
    <w:rsid w:val="00285C1D"/>
    <w:rsid w:val="002D7C5A"/>
    <w:rsid w:val="003327F5"/>
    <w:rsid w:val="00340CAF"/>
    <w:rsid w:val="003801FF"/>
    <w:rsid w:val="003C0D41"/>
    <w:rsid w:val="003E085C"/>
    <w:rsid w:val="003E7B3A"/>
    <w:rsid w:val="00416364"/>
    <w:rsid w:val="00431007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A31E9"/>
    <w:rsid w:val="005D5149"/>
    <w:rsid w:val="005E656F"/>
    <w:rsid w:val="00623C35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A5DBD"/>
    <w:rsid w:val="00A12667"/>
    <w:rsid w:val="00A14581"/>
    <w:rsid w:val="00A20E4C"/>
    <w:rsid w:val="00A20EBE"/>
    <w:rsid w:val="00A31107"/>
    <w:rsid w:val="00AA23D3"/>
    <w:rsid w:val="00AA3C50"/>
    <w:rsid w:val="00AE302A"/>
    <w:rsid w:val="00AE36BB"/>
    <w:rsid w:val="00B37C7E"/>
    <w:rsid w:val="00B65B09"/>
    <w:rsid w:val="00B72CB7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DF419A"/>
    <w:rsid w:val="00E1407A"/>
    <w:rsid w:val="00E33F1A"/>
    <w:rsid w:val="00E50BDE"/>
    <w:rsid w:val="00E774CD"/>
    <w:rsid w:val="00E77E1D"/>
    <w:rsid w:val="00E97684"/>
    <w:rsid w:val="00ED5F48"/>
    <w:rsid w:val="00ED75B6"/>
    <w:rsid w:val="00F12D62"/>
    <w:rsid w:val="00F13613"/>
    <w:rsid w:val="00F55A2F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1FF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2026-10-01T19:27:00Z</dcterms:created>
  <dcterms:modified xsi:type="dcterms:W3CDTF">2026-10-01T19:27:00Z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